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62F" w:rsidRDefault="001C262F" w:rsidP="0037740D">
      <w:pPr>
        <w:tabs>
          <w:tab w:val="left" w:pos="6510"/>
          <w:tab w:val="right" w:pos="9355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C262F" w:rsidRPr="0037740D" w:rsidRDefault="001C262F" w:rsidP="00A023A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C262F" w:rsidRPr="0037740D" w:rsidRDefault="001C262F" w:rsidP="00A023A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7740D">
        <w:rPr>
          <w:rFonts w:ascii="Times New Roman" w:hAnsi="Times New Roman"/>
          <w:sz w:val="28"/>
          <w:szCs w:val="28"/>
        </w:rPr>
        <w:t xml:space="preserve">Информация о сдаче нормативов осенней (зимней, весенней) сессии </w:t>
      </w:r>
      <w:r w:rsidRPr="0037740D">
        <w:rPr>
          <w:rFonts w:ascii="Times New Roman" w:hAnsi="Times New Roman"/>
          <w:sz w:val="28"/>
          <w:szCs w:val="28"/>
        </w:rPr>
        <w:br/>
        <w:t>в МБОУ «Кирельская ООШ»</w:t>
      </w:r>
    </w:p>
    <w:p w:rsidR="001C262F" w:rsidRPr="0037740D" w:rsidRDefault="001C262F" w:rsidP="00A023A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108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1268"/>
        <w:gridCol w:w="1336"/>
        <w:gridCol w:w="1475"/>
        <w:gridCol w:w="1078"/>
        <w:gridCol w:w="1678"/>
        <w:gridCol w:w="1451"/>
      </w:tblGrid>
      <w:tr w:rsidR="001C262F" w:rsidRPr="0037740D" w:rsidTr="0037740D">
        <w:tc>
          <w:tcPr>
            <w:tcW w:w="2552" w:type="dxa"/>
          </w:tcPr>
          <w:p w:rsidR="001C262F" w:rsidRPr="0037740D" w:rsidRDefault="001C262F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 xml:space="preserve">Наименование норматива </w:t>
            </w:r>
          </w:p>
        </w:tc>
        <w:tc>
          <w:tcPr>
            <w:tcW w:w="1268" w:type="dxa"/>
          </w:tcPr>
          <w:p w:rsidR="001C262F" w:rsidRPr="0037740D" w:rsidRDefault="001C262F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 приступивших к сдаче норматива</w:t>
            </w:r>
          </w:p>
        </w:tc>
        <w:tc>
          <w:tcPr>
            <w:tcW w:w="3889" w:type="dxa"/>
            <w:gridSpan w:val="3"/>
          </w:tcPr>
          <w:p w:rsidR="001C262F" w:rsidRPr="0037740D" w:rsidRDefault="001C262F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678" w:type="dxa"/>
          </w:tcPr>
          <w:p w:rsidR="001C262F" w:rsidRPr="0037740D" w:rsidRDefault="001C262F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1451" w:type="dxa"/>
          </w:tcPr>
          <w:p w:rsidR="001C262F" w:rsidRPr="0037740D" w:rsidRDefault="001C262F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1C262F" w:rsidRPr="0037740D" w:rsidTr="0037740D">
        <w:tc>
          <w:tcPr>
            <w:tcW w:w="2552" w:type="dxa"/>
          </w:tcPr>
          <w:p w:rsidR="001C262F" w:rsidRPr="0037740D" w:rsidRDefault="001C262F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:rsidR="001C262F" w:rsidRPr="0037740D" w:rsidRDefault="001C262F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1C262F" w:rsidRPr="0037740D" w:rsidRDefault="001C262F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Бронзовый</w:t>
            </w:r>
          </w:p>
          <w:p w:rsidR="001C262F" w:rsidRPr="0037740D" w:rsidRDefault="001C262F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475" w:type="dxa"/>
          </w:tcPr>
          <w:p w:rsidR="001C262F" w:rsidRPr="0037740D" w:rsidRDefault="001C262F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Серебряный</w:t>
            </w:r>
          </w:p>
          <w:p w:rsidR="001C262F" w:rsidRPr="0037740D" w:rsidRDefault="001C262F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078" w:type="dxa"/>
          </w:tcPr>
          <w:p w:rsidR="001C262F" w:rsidRPr="0037740D" w:rsidRDefault="001C262F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 xml:space="preserve">Золотой </w:t>
            </w:r>
          </w:p>
          <w:p w:rsidR="001C262F" w:rsidRPr="0037740D" w:rsidRDefault="001C262F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678" w:type="dxa"/>
          </w:tcPr>
          <w:p w:rsidR="001C262F" w:rsidRPr="0037740D" w:rsidRDefault="001C262F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1C262F" w:rsidRPr="0037740D" w:rsidRDefault="001C262F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262F" w:rsidRPr="0037740D" w:rsidTr="0037740D">
        <w:tc>
          <w:tcPr>
            <w:tcW w:w="2552" w:type="dxa"/>
          </w:tcPr>
          <w:p w:rsidR="001C262F" w:rsidRPr="0037740D" w:rsidRDefault="001C262F" w:rsidP="00377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Лыжи </w:t>
            </w:r>
          </w:p>
        </w:tc>
        <w:tc>
          <w:tcPr>
            <w:tcW w:w="1268" w:type="dxa"/>
          </w:tcPr>
          <w:p w:rsidR="001C262F" w:rsidRPr="0037740D" w:rsidRDefault="001C262F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336" w:type="dxa"/>
          </w:tcPr>
          <w:p w:rsidR="001C262F" w:rsidRPr="0037740D" w:rsidRDefault="001C262F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75" w:type="dxa"/>
          </w:tcPr>
          <w:p w:rsidR="001C262F" w:rsidRPr="0037740D" w:rsidRDefault="001C262F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:rsidR="001C262F" w:rsidRPr="0037740D" w:rsidRDefault="001C262F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78" w:type="dxa"/>
          </w:tcPr>
          <w:p w:rsidR="001C262F" w:rsidRPr="0037740D" w:rsidRDefault="001C262F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51" w:type="dxa"/>
          </w:tcPr>
          <w:p w:rsidR="001C262F" w:rsidRPr="0037740D" w:rsidRDefault="001C262F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1C262F" w:rsidRPr="0037740D" w:rsidRDefault="001C262F" w:rsidP="0037740D">
      <w:pPr>
        <w:rPr>
          <w:rFonts w:ascii="Times New Roman" w:hAnsi="Times New Roman"/>
          <w:sz w:val="28"/>
          <w:szCs w:val="28"/>
        </w:rPr>
      </w:pPr>
    </w:p>
    <w:sectPr w:rsidR="001C262F" w:rsidRPr="0037740D" w:rsidSect="0037740D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3AA"/>
    <w:rsid w:val="00003936"/>
    <w:rsid w:val="000245E3"/>
    <w:rsid w:val="000E3304"/>
    <w:rsid w:val="00192783"/>
    <w:rsid w:val="001A384B"/>
    <w:rsid w:val="001C262F"/>
    <w:rsid w:val="0037740D"/>
    <w:rsid w:val="00412578"/>
    <w:rsid w:val="00412767"/>
    <w:rsid w:val="0044747D"/>
    <w:rsid w:val="005D164F"/>
    <w:rsid w:val="006D4E66"/>
    <w:rsid w:val="00707275"/>
    <w:rsid w:val="007C22CB"/>
    <w:rsid w:val="0081139A"/>
    <w:rsid w:val="00866883"/>
    <w:rsid w:val="00883AAD"/>
    <w:rsid w:val="008D780B"/>
    <w:rsid w:val="00A023AA"/>
    <w:rsid w:val="00A27732"/>
    <w:rsid w:val="00BD682A"/>
    <w:rsid w:val="00D6540D"/>
    <w:rsid w:val="00DA4A1A"/>
    <w:rsid w:val="00E5065B"/>
    <w:rsid w:val="00FD5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3A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138</TotalTime>
  <Pages>1</Pages>
  <Words>95</Words>
  <Characters>545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home</cp:lastModifiedBy>
  <cp:revision>12</cp:revision>
  <dcterms:created xsi:type="dcterms:W3CDTF">2014-10-28T14:48:00Z</dcterms:created>
  <dcterms:modified xsi:type="dcterms:W3CDTF">2015-03-19T16:01:00Z</dcterms:modified>
</cp:coreProperties>
</file>